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755DEA">
        <w:trPr>
          <w:trHeight w:val="4253"/>
        </w:trPr>
        <w:tc>
          <w:tcPr>
            <w:tcW w:w="5351" w:type="dxa"/>
          </w:tcPr>
          <w:p w:rsidR="00755DEA" w:rsidRPr="00805951" w:rsidRDefault="00755DEA" w:rsidP="00805951">
            <w:pPr>
              <w:jc w:val="center"/>
              <w:rPr>
                <w:sz w:val="22"/>
                <w:szCs w:val="22"/>
              </w:rPr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68911898" r:id="rId5"/>
              </w:object>
            </w:r>
          </w:p>
          <w:p w:rsidR="00755DEA" w:rsidRDefault="00755DEA" w:rsidP="00805951">
            <w:pPr>
              <w:jc w:val="center"/>
              <w:rPr>
                <w:sz w:val="28"/>
                <w:szCs w:val="28"/>
              </w:rPr>
            </w:pPr>
            <w:r w:rsidRPr="00805951">
              <w:rPr>
                <w:sz w:val="28"/>
                <w:szCs w:val="28"/>
              </w:rPr>
              <w:t>Администрация</w:t>
            </w:r>
          </w:p>
          <w:p w:rsidR="00755DEA" w:rsidRPr="00805951" w:rsidRDefault="00755DEA" w:rsidP="0080595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755DEA" w:rsidRPr="00805951" w:rsidRDefault="00755DEA" w:rsidP="00805951">
            <w:pPr>
              <w:pStyle w:val="Heading5"/>
              <w:jc w:val="center"/>
              <w:rPr>
                <w:b w:val="0"/>
                <w:bCs w:val="0"/>
              </w:rPr>
            </w:pPr>
            <w:r w:rsidRPr="00805951">
              <w:rPr>
                <w:b w:val="0"/>
                <w:bCs w:val="0"/>
              </w:rPr>
              <w:t>муниципального района</w:t>
            </w:r>
          </w:p>
          <w:p w:rsidR="00755DEA" w:rsidRPr="00805951" w:rsidRDefault="00755DEA" w:rsidP="00805951">
            <w:pPr>
              <w:pStyle w:val="Heading5"/>
              <w:jc w:val="center"/>
              <w:rPr>
                <w:b w:val="0"/>
                <w:bCs w:val="0"/>
              </w:rPr>
            </w:pPr>
            <w:r w:rsidRPr="00805951">
              <w:rPr>
                <w:b w:val="0"/>
                <w:bCs w:val="0"/>
              </w:rPr>
              <w:t>Сергиевский</w:t>
            </w:r>
          </w:p>
          <w:p w:rsidR="00755DEA" w:rsidRPr="00805951" w:rsidRDefault="00755DEA" w:rsidP="00805951">
            <w:pPr>
              <w:jc w:val="center"/>
              <w:rPr>
                <w:sz w:val="28"/>
                <w:szCs w:val="28"/>
              </w:rPr>
            </w:pPr>
            <w:r w:rsidRPr="00805951">
              <w:rPr>
                <w:sz w:val="28"/>
                <w:szCs w:val="28"/>
              </w:rPr>
              <w:t>Самарской области</w:t>
            </w:r>
          </w:p>
          <w:p w:rsidR="00755DEA" w:rsidRPr="00805951" w:rsidRDefault="00755DEA" w:rsidP="00805951">
            <w:pPr>
              <w:spacing w:line="360" w:lineRule="auto"/>
              <w:ind w:left="709"/>
              <w:jc w:val="both"/>
              <w:rPr>
                <w:sz w:val="22"/>
                <w:szCs w:val="22"/>
              </w:rPr>
            </w:pPr>
          </w:p>
          <w:p w:rsidR="00755DEA" w:rsidRPr="00805951" w:rsidRDefault="00755DEA" w:rsidP="00805951">
            <w:pPr>
              <w:jc w:val="center"/>
              <w:rPr>
                <w:b/>
                <w:bCs/>
                <w:sz w:val="22"/>
                <w:szCs w:val="22"/>
              </w:rPr>
            </w:pPr>
            <w:r w:rsidRPr="00805951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755DEA" w:rsidRPr="00805951" w:rsidRDefault="00755DEA" w:rsidP="0080595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55DEA" w:rsidRPr="00805951" w:rsidRDefault="00755DEA" w:rsidP="00805951">
            <w:pPr>
              <w:jc w:val="center"/>
              <w:rPr>
                <w:sz w:val="22"/>
                <w:szCs w:val="22"/>
              </w:rPr>
            </w:pPr>
            <w:r w:rsidRPr="00805951">
              <w:rPr>
                <w:sz w:val="22"/>
                <w:szCs w:val="22"/>
              </w:rPr>
              <w:t>«____»_____________</w:t>
            </w:r>
            <w:r>
              <w:rPr>
                <w:sz w:val="22"/>
                <w:szCs w:val="22"/>
              </w:rPr>
              <w:t xml:space="preserve">  </w:t>
            </w:r>
            <w:r w:rsidRPr="00805951">
              <w:rPr>
                <w:sz w:val="22"/>
                <w:szCs w:val="22"/>
              </w:rPr>
              <w:t>г.</w:t>
            </w:r>
          </w:p>
          <w:p w:rsidR="00755DEA" w:rsidRPr="00805951" w:rsidRDefault="00755DEA" w:rsidP="00805951">
            <w:pPr>
              <w:jc w:val="center"/>
              <w:rPr>
                <w:sz w:val="22"/>
                <w:szCs w:val="22"/>
              </w:rPr>
            </w:pPr>
            <w:r w:rsidRPr="00805951">
              <w:rPr>
                <w:sz w:val="22"/>
                <w:szCs w:val="22"/>
              </w:rPr>
              <w:t>№_________</w:t>
            </w:r>
          </w:p>
          <w:p w:rsidR="00755DEA" w:rsidRPr="00805951" w:rsidRDefault="00755DEA" w:rsidP="0080595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:rsidR="00755DEA" w:rsidRPr="00805951" w:rsidRDefault="00755DEA" w:rsidP="008059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755DEA">
        <w:trPr>
          <w:trHeight w:val="713"/>
        </w:trPr>
        <w:tc>
          <w:tcPr>
            <w:tcW w:w="5351" w:type="dxa"/>
          </w:tcPr>
          <w:p w:rsidR="00755DEA" w:rsidRPr="00805951" w:rsidRDefault="00755DEA" w:rsidP="00805951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bookmarkStart w:id="0" w:name="_GoBack"/>
            <w:r w:rsidRPr="00805951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«Отнесение земель или земельных участков к определенной категории или перевод земель или земельных участков из одной категории в другую»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805951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bookmarkEnd w:id="0"/>
          <w:p w:rsidR="00755DEA" w:rsidRPr="00805951" w:rsidRDefault="00755DEA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755DEA" w:rsidRPr="00805951" w:rsidRDefault="00755DEA" w:rsidP="00805951">
            <w:pPr>
              <w:jc w:val="center"/>
              <w:rPr>
                <w:sz w:val="28"/>
                <w:szCs w:val="28"/>
              </w:rPr>
            </w:pPr>
          </w:p>
        </w:tc>
      </w:tr>
    </w:tbl>
    <w:p w:rsidR="00755DEA" w:rsidRDefault="00755DEA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156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.2022г. «Об утверждении Реестра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755DEA" w:rsidRDefault="00755DEA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755DEA" w:rsidRDefault="00755DEA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>
        <w:rPr>
          <w:snapToGrid w:val="0"/>
          <w:sz w:val="28"/>
          <w:szCs w:val="28"/>
        </w:rPr>
        <w:t xml:space="preserve">городского поселения Суходол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55DEA" w:rsidRDefault="00755DEA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755DEA" w:rsidRDefault="00755DEA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755DEA" w:rsidRDefault="00755DEA" w:rsidP="003E5A9B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755DEA" w:rsidRDefault="00755DEA" w:rsidP="003E5A9B">
      <w:pPr>
        <w:ind w:left="567" w:firstLine="567"/>
        <w:jc w:val="both"/>
        <w:rPr>
          <w:sz w:val="28"/>
          <w:szCs w:val="28"/>
        </w:rPr>
      </w:pPr>
    </w:p>
    <w:p w:rsidR="00755DEA" w:rsidRDefault="00755DEA" w:rsidP="00F71C61">
      <w:pPr>
        <w:ind w:left="709"/>
        <w:jc w:val="both"/>
        <w:rPr>
          <w:sz w:val="28"/>
          <w:szCs w:val="28"/>
        </w:rPr>
      </w:pPr>
    </w:p>
    <w:p w:rsidR="00755DEA" w:rsidRDefault="00755DEA" w:rsidP="00F71C61">
      <w:pPr>
        <w:ind w:left="709"/>
        <w:jc w:val="both"/>
        <w:rPr>
          <w:sz w:val="28"/>
          <w:szCs w:val="28"/>
        </w:rPr>
      </w:pPr>
    </w:p>
    <w:p w:rsidR="00755DEA" w:rsidRDefault="00755DEA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755DEA">
        <w:tc>
          <w:tcPr>
            <w:tcW w:w="3342" w:type="dxa"/>
          </w:tcPr>
          <w:p w:rsidR="00755DEA" w:rsidRPr="00805951" w:rsidRDefault="00755DEA" w:rsidP="00805951">
            <w:pPr>
              <w:jc w:val="center"/>
              <w:rPr>
                <w:sz w:val="28"/>
                <w:szCs w:val="28"/>
              </w:rPr>
            </w:pPr>
            <w:r w:rsidRPr="00805951">
              <w:rPr>
                <w:sz w:val="28"/>
                <w:szCs w:val="28"/>
              </w:rPr>
              <w:t>Глава</w:t>
            </w:r>
            <w:r>
              <w:rPr>
                <w:snapToGrid w:val="0"/>
                <w:sz w:val="28"/>
                <w:szCs w:val="28"/>
              </w:rPr>
              <w:t xml:space="preserve"> городского поселения Суходол</w:t>
            </w:r>
            <w:r w:rsidRPr="00805951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755DEA" w:rsidRPr="00805951" w:rsidRDefault="00755DEA" w:rsidP="008059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755DEA" w:rsidRPr="00805951" w:rsidRDefault="00755DEA" w:rsidP="008059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755DEA" w:rsidRPr="00805951" w:rsidRDefault="00755DEA" w:rsidP="00805951">
            <w:pPr>
              <w:jc w:val="right"/>
              <w:rPr>
                <w:sz w:val="28"/>
                <w:szCs w:val="28"/>
              </w:rPr>
            </w:pPr>
          </w:p>
          <w:p w:rsidR="00755DEA" w:rsidRPr="00805951" w:rsidRDefault="00755DEA" w:rsidP="0080595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Default="00755DEA" w:rsidP="00615BE4">
      <w:pPr>
        <w:jc w:val="both"/>
      </w:pPr>
    </w:p>
    <w:p w:rsidR="00755DEA" w:rsidRPr="00D772D2" w:rsidRDefault="00755DEA" w:rsidP="00615BE4">
      <w:pPr>
        <w:jc w:val="both"/>
        <w:rPr>
          <w:sz w:val="20"/>
          <w:szCs w:val="20"/>
        </w:rPr>
      </w:pPr>
    </w:p>
    <w:sectPr w:rsidR="00755DEA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86C4F"/>
    <w:rsid w:val="000E4C78"/>
    <w:rsid w:val="000F55C6"/>
    <w:rsid w:val="00101906"/>
    <w:rsid w:val="00137429"/>
    <w:rsid w:val="00150EDD"/>
    <w:rsid w:val="00156C8C"/>
    <w:rsid w:val="001819F2"/>
    <w:rsid w:val="001D42E5"/>
    <w:rsid w:val="001E0930"/>
    <w:rsid w:val="00250B60"/>
    <w:rsid w:val="002853B3"/>
    <w:rsid w:val="002B50C7"/>
    <w:rsid w:val="002F7A61"/>
    <w:rsid w:val="00325581"/>
    <w:rsid w:val="003450EE"/>
    <w:rsid w:val="00375A76"/>
    <w:rsid w:val="00386ED8"/>
    <w:rsid w:val="003C59C7"/>
    <w:rsid w:val="003E5A9B"/>
    <w:rsid w:val="004753F8"/>
    <w:rsid w:val="00493D2C"/>
    <w:rsid w:val="004B3CF3"/>
    <w:rsid w:val="00556217"/>
    <w:rsid w:val="00563122"/>
    <w:rsid w:val="005D1F9B"/>
    <w:rsid w:val="00615BE4"/>
    <w:rsid w:val="006E0D77"/>
    <w:rsid w:val="006F13D7"/>
    <w:rsid w:val="00706667"/>
    <w:rsid w:val="00752C53"/>
    <w:rsid w:val="00755DEA"/>
    <w:rsid w:val="00766F64"/>
    <w:rsid w:val="007A79EF"/>
    <w:rsid w:val="007C4BD8"/>
    <w:rsid w:val="00805951"/>
    <w:rsid w:val="00884396"/>
    <w:rsid w:val="00893886"/>
    <w:rsid w:val="00894C84"/>
    <w:rsid w:val="008B621A"/>
    <w:rsid w:val="00907C3A"/>
    <w:rsid w:val="009733BD"/>
    <w:rsid w:val="0097438F"/>
    <w:rsid w:val="009A0DA2"/>
    <w:rsid w:val="009B6B96"/>
    <w:rsid w:val="00A25688"/>
    <w:rsid w:val="00A519C1"/>
    <w:rsid w:val="00A66ED9"/>
    <w:rsid w:val="00AE55D4"/>
    <w:rsid w:val="00AE65B7"/>
    <w:rsid w:val="00B36E4E"/>
    <w:rsid w:val="00B4761A"/>
    <w:rsid w:val="00B80A57"/>
    <w:rsid w:val="00B81728"/>
    <w:rsid w:val="00C1695E"/>
    <w:rsid w:val="00C44F7F"/>
    <w:rsid w:val="00CD55FA"/>
    <w:rsid w:val="00D006EA"/>
    <w:rsid w:val="00D772D2"/>
    <w:rsid w:val="00D9345E"/>
    <w:rsid w:val="00E15137"/>
    <w:rsid w:val="00E41166"/>
    <w:rsid w:val="00E648B7"/>
    <w:rsid w:val="00EC23E7"/>
    <w:rsid w:val="00EC41CA"/>
    <w:rsid w:val="00F016A8"/>
    <w:rsid w:val="00F71C61"/>
    <w:rsid w:val="00FC4FB1"/>
    <w:rsid w:val="00FE3486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  <w:lang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6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305</Words>
  <Characters>1740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2022-10-17T09:48:00Z</cp:lastPrinted>
  <dcterms:created xsi:type="dcterms:W3CDTF">2024-02-08T11:38:00Z</dcterms:created>
  <dcterms:modified xsi:type="dcterms:W3CDTF">2024-02-08T11:38:00Z</dcterms:modified>
</cp:coreProperties>
</file>